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AFF9C" w14:textId="21C7A9AB" w:rsidR="008601B5" w:rsidRDefault="00551C36" w:rsidP="00551C36">
      <w:pPr>
        <w:jc w:val="center"/>
        <w:rPr>
          <w:b/>
          <w:bCs/>
          <w:sz w:val="48"/>
          <w:szCs w:val="48"/>
          <w:u w:val="single"/>
        </w:rPr>
      </w:pPr>
      <w:bookmarkStart w:id="0" w:name="_GoBack"/>
      <w:bookmarkEnd w:id="0"/>
      <w:r>
        <w:rPr>
          <w:b/>
          <w:bCs/>
          <w:sz w:val="48"/>
          <w:szCs w:val="48"/>
          <w:u w:val="single"/>
        </w:rPr>
        <w:t>Useful links for parents</w:t>
      </w:r>
    </w:p>
    <w:p w14:paraId="0E8DBA1C" w14:textId="4E93B6CD" w:rsidR="00F90C55" w:rsidRDefault="002C1E53" w:rsidP="00BC0C29">
      <w:pPr>
        <w:rPr>
          <w:u w:val="single"/>
        </w:rPr>
      </w:pPr>
      <w:hyperlink r:id="rId4" w:history="1">
        <w:hyperlink r:id="rId5" w:history="1">
          <w:r w:rsidR="00F90C55" w:rsidRPr="00F90C55">
            <w:rPr>
              <w:rStyle w:val="Hyperlink"/>
            </w:rPr>
            <w:t>https://www.nspcc.org.uk/keeping-children-safe/online-safety/</w:t>
          </w:r>
        </w:hyperlink>
      </w:hyperlink>
    </w:p>
    <w:p w14:paraId="233BB7FE" w14:textId="40FEEB17" w:rsidR="00BC0C29" w:rsidRPr="00BC0C29" w:rsidRDefault="00BC0C29" w:rsidP="00BC0C29">
      <w:pPr>
        <w:rPr>
          <w:rFonts w:cstheme="minorHAnsi"/>
          <w:b/>
          <w:bCs/>
          <w:u w:val="single"/>
        </w:rPr>
      </w:pPr>
      <w:r w:rsidRPr="00BC0C2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4A6C8" wp14:editId="7A4F3BC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691921" cy="2585323"/>
                <wp:effectExtent l="0" t="0" r="0" b="0"/>
                <wp:wrapNone/>
                <wp:docPr id="16" name="Text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837CC5-1F59-4DA3-907D-CCF2E575E1C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1921" cy="25853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7EC14E" w14:textId="4CB4CACF" w:rsidR="00BC0C29" w:rsidRPr="00BC0C29" w:rsidRDefault="00BC0C29" w:rsidP="00BC0C29">
                            <w:pPr>
                              <w:rPr>
                                <w:rFonts w:ascii="Century Gothic" w:eastAsia="+mn-ea" w:hAnsi="Century Gothic" w:cs="+mn-cs"/>
                                <w:color w:val="000000"/>
                                <w:kern w:val="24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314A6C8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margin-left:0;margin-top:0;width:369.45pt;height:203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" filled="f" stroked="f">
                <v:textbox style="mso-fit-shape-to-text:t">
                  <w:txbxContent>
                    <w:p w14:paraId="7C7EC14E" w14:textId="4CB4CACF" w:rsidR="00BC0C29" w:rsidRPr="00BC0C29" w:rsidRDefault="00BC0C29" w:rsidP="00BC0C29">
                      <w:pPr>
                        <w:rPr>
                          <w:rFonts w:ascii="Century Gothic" w:eastAsia="+mn-ea" w:hAnsi="Century Gothic" w:cs="+mn-cs"/>
                          <w:color w:val="000000"/>
                          <w:kern w:val="24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C29">
        <w:rPr>
          <w:rFonts w:eastAsia="+mn-ea" w:cstheme="minorHAnsi"/>
          <w:color w:val="000000"/>
          <w:kern w:val="24"/>
        </w:rPr>
        <w:t>Online safety advice</w:t>
      </w:r>
    </w:p>
    <w:p w14:paraId="450E4AE3" w14:textId="77777777" w:rsidR="00BC0C29" w:rsidRPr="00BC0C29" w:rsidRDefault="00BC0C29" w:rsidP="00BC0C29">
      <w:pPr>
        <w:rPr>
          <w:rFonts w:eastAsia="+mn-ea" w:cstheme="minorHAnsi"/>
          <w:color w:val="000000"/>
          <w:kern w:val="24"/>
        </w:rPr>
      </w:pPr>
      <w:r w:rsidRPr="00BC0C29">
        <w:rPr>
          <w:rFonts w:eastAsia="+mn-ea" w:cstheme="minorHAnsi"/>
          <w:color w:val="000000"/>
          <w:kern w:val="24"/>
        </w:rPr>
        <w:t>Inappropriate and sexual behaviour</w:t>
      </w:r>
    </w:p>
    <w:p w14:paraId="505BC878" w14:textId="77777777" w:rsidR="00BC0C29" w:rsidRPr="00BC0C29" w:rsidRDefault="00BC0C29" w:rsidP="00BC0C29">
      <w:pPr>
        <w:rPr>
          <w:rFonts w:eastAsia="+mn-ea" w:cstheme="minorHAnsi"/>
          <w:color w:val="000000"/>
          <w:kern w:val="24"/>
        </w:rPr>
      </w:pPr>
      <w:r w:rsidRPr="00BC0C29">
        <w:rPr>
          <w:rFonts w:eastAsia="+mn-ea" w:cstheme="minorHAnsi"/>
          <w:color w:val="000000"/>
          <w:kern w:val="24"/>
        </w:rPr>
        <w:t>Worried about something online?</w:t>
      </w:r>
    </w:p>
    <w:p w14:paraId="6D00C777" w14:textId="25FD1360" w:rsidR="00BC0C29" w:rsidRPr="00BC0C29" w:rsidRDefault="00BC0C29" w:rsidP="00BC0C29">
      <w:pPr>
        <w:rPr>
          <w:rFonts w:eastAsia="+mn-ea" w:cstheme="minorHAnsi"/>
          <w:color w:val="000000"/>
          <w:kern w:val="24"/>
        </w:rPr>
      </w:pPr>
      <w:r w:rsidRPr="00BC0C29">
        <w:rPr>
          <w:rFonts w:eastAsia="+mn-ea" w:cstheme="minorHAnsi"/>
          <w:color w:val="000000"/>
          <w:kern w:val="24"/>
        </w:rPr>
        <w:t>Online safety guides for parents</w:t>
      </w:r>
    </w:p>
    <w:p w14:paraId="78DD2356" w14:textId="77777777" w:rsidR="00BC0C29" w:rsidRPr="00BC0C29" w:rsidRDefault="00BC0C29" w:rsidP="00BC0C29">
      <w:pPr>
        <w:rPr>
          <w:rFonts w:ascii="Century Gothic" w:eastAsia="+mn-ea" w:hAnsi="Century Gothic" w:cs="+mn-cs"/>
          <w:color w:val="000000"/>
          <w:kern w:val="24"/>
          <w:sz w:val="16"/>
        </w:rPr>
      </w:pPr>
    </w:p>
    <w:p w14:paraId="28510CB3" w14:textId="5AD096D8" w:rsidR="00BC0C29" w:rsidRDefault="002C1E53" w:rsidP="00BC0C29">
      <w:pPr>
        <w:rPr>
          <w:sz w:val="28"/>
          <w:szCs w:val="28"/>
        </w:rPr>
      </w:pPr>
      <w:hyperlink r:id="rId6" w:history="1">
        <w:hyperlink r:id="rId7" w:history="1">
          <w:r w:rsidR="00BC0C29" w:rsidRPr="00BC0C29">
            <w:rPr>
              <w:rStyle w:val="Hyperlink"/>
            </w:rPr>
            <w:t>https://www.digitalparentingcoach.com/</w:t>
          </w:r>
        </w:hyperlink>
      </w:hyperlink>
    </w:p>
    <w:p w14:paraId="2B1DA6C8" w14:textId="426A297C" w:rsidR="00BC0C29" w:rsidRDefault="00BC0C29" w:rsidP="00BC0C29">
      <w:r w:rsidRPr="00BC0C29">
        <w:t>Critical thinking and positive influence on YouTube</w:t>
      </w:r>
    </w:p>
    <w:p w14:paraId="7DC65C46" w14:textId="6C4FF702" w:rsidR="00BC0C29" w:rsidRDefault="00BC0C29" w:rsidP="00BC0C29">
      <w:r>
        <w:t>Advice regarding sexual content in games</w:t>
      </w:r>
    </w:p>
    <w:p w14:paraId="52C4071B" w14:textId="06FF6583" w:rsidR="00BC0C29" w:rsidRDefault="00662808" w:rsidP="00BC0C29">
      <w:r>
        <w:t xml:space="preserve">How to create porn resilience </w:t>
      </w:r>
    </w:p>
    <w:p w14:paraId="0EE6070B" w14:textId="29A8EA2B" w:rsidR="00662808" w:rsidRDefault="00662808" w:rsidP="00BC0C29"/>
    <w:p w14:paraId="502C3DCD" w14:textId="308FDEA9" w:rsidR="00662808" w:rsidRDefault="002C1E53" w:rsidP="00BC0C29">
      <w:hyperlink r:id="rId8" w:history="1">
        <w:hyperlink r:id="rId9" w:history="1">
          <w:r w:rsidR="00662808" w:rsidRPr="00662808">
            <w:rPr>
              <w:rStyle w:val="Hyperlink"/>
            </w:rPr>
            <w:t>https://www.internetmatters.org/parental-controls/</w:t>
          </w:r>
        </w:hyperlink>
      </w:hyperlink>
    </w:p>
    <w:p w14:paraId="1A5DBFD4" w14:textId="59ED6B7D" w:rsidR="00662808" w:rsidRDefault="00662808" w:rsidP="00BC0C29">
      <w:r>
        <w:t>Parental controls and privacy settings</w:t>
      </w:r>
    </w:p>
    <w:p w14:paraId="75A81BB3" w14:textId="77777777" w:rsidR="00176C8F" w:rsidRDefault="00176C8F" w:rsidP="00BC0C29"/>
    <w:p w14:paraId="04416FC2" w14:textId="407189B5" w:rsidR="00176C8F" w:rsidRDefault="002C1E53" w:rsidP="00BC0C29">
      <w:hyperlink r:id="rId10" w:history="1">
        <w:r w:rsidR="00176C8F" w:rsidRPr="005949B1">
          <w:rPr>
            <w:rStyle w:val="Hyperlink"/>
          </w:rPr>
          <w:t>https://www.internetmatters.org/issues/</w:t>
        </w:r>
      </w:hyperlink>
    </w:p>
    <w:p w14:paraId="02CE8E91" w14:textId="635B0EDF" w:rsidR="00176C8F" w:rsidRDefault="00130A16" w:rsidP="00BC0C29">
      <w:r>
        <w:t>Cyberbullying</w:t>
      </w:r>
    </w:p>
    <w:p w14:paraId="37567527" w14:textId="6BE7A201" w:rsidR="00161A05" w:rsidRDefault="00286167" w:rsidP="00BC0C29">
      <w:r>
        <w:t>Fake news and misinformation</w:t>
      </w:r>
    </w:p>
    <w:p w14:paraId="303EF002" w14:textId="086E63BE" w:rsidR="00286167" w:rsidRDefault="00286167" w:rsidP="00BC0C29">
      <w:r>
        <w:t>Inappropriate content</w:t>
      </w:r>
    </w:p>
    <w:p w14:paraId="0DF52E24" w14:textId="27020294" w:rsidR="00286167" w:rsidRDefault="00286167" w:rsidP="00BC0C29">
      <w:r>
        <w:t>Online grooming</w:t>
      </w:r>
    </w:p>
    <w:p w14:paraId="1329B2FF" w14:textId="5BA0EADE" w:rsidR="00286167" w:rsidRDefault="00286167" w:rsidP="00BC0C29">
      <w:r>
        <w:t>Online pornography</w:t>
      </w:r>
    </w:p>
    <w:p w14:paraId="475F2A01" w14:textId="79E19E9D" w:rsidR="00B34737" w:rsidRDefault="00B34737" w:rsidP="00BC0C29">
      <w:r>
        <w:t>Online reputation</w:t>
      </w:r>
    </w:p>
    <w:p w14:paraId="5F8EF567" w14:textId="3B2C971E" w:rsidR="00B34737" w:rsidRDefault="00B34737" w:rsidP="00BC0C29">
      <w:r>
        <w:t>Privacy and Identity theft</w:t>
      </w:r>
    </w:p>
    <w:p w14:paraId="38AE2401" w14:textId="591BD233" w:rsidR="00F625A1" w:rsidRDefault="00F625A1" w:rsidP="00BC0C29">
      <w:r>
        <w:t>Radicalisation</w:t>
      </w:r>
    </w:p>
    <w:p w14:paraId="1B5BD58E" w14:textId="589BB620" w:rsidR="00F625A1" w:rsidRDefault="00F625A1" w:rsidP="00BC0C29">
      <w:r>
        <w:t>Screen time</w:t>
      </w:r>
    </w:p>
    <w:p w14:paraId="68A6D6DE" w14:textId="04F6D6E7" w:rsidR="00A71157" w:rsidRDefault="00A71157" w:rsidP="00BC0C29">
      <w:r>
        <w:t>Self-harm</w:t>
      </w:r>
    </w:p>
    <w:p w14:paraId="0B3C43C0" w14:textId="305D2B5D" w:rsidR="00A71157" w:rsidRDefault="00A71157" w:rsidP="00BC0C29">
      <w:r>
        <w:t>Sexting</w:t>
      </w:r>
    </w:p>
    <w:p w14:paraId="2C7AA5B8" w14:textId="77777777" w:rsidR="00176C8F" w:rsidRDefault="00176C8F" w:rsidP="00BC0C29"/>
    <w:p w14:paraId="234B41B0" w14:textId="77777777" w:rsidR="00176C8F" w:rsidRDefault="00176C8F" w:rsidP="00BC0C29"/>
    <w:p w14:paraId="4EDFF354" w14:textId="0086AA79" w:rsidR="00662808" w:rsidRDefault="00662808" w:rsidP="00BC0C29"/>
    <w:p w14:paraId="044EE528" w14:textId="0EEA4424" w:rsidR="00662808" w:rsidRDefault="002C1E53" w:rsidP="00662808">
      <w:hyperlink r:id="rId11" w:anchor="h.kiustevr44ys" w:history="1">
        <w:hyperlink r:id="rId12" w:history="1">
          <w:r w:rsidR="00662808" w:rsidRPr="00662808">
            <w:rPr>
              <w:rStyle w:val="Hyperlink"/>
            </w:rPr>
            <w:t>https://parentsafe.lgfl.net/#h.kiustevr44ys</w:t>
          </w:r>
        </w:hyperlink>
      </w:hyperlink>
    </w:p>
    <w:p w14:paraId="442C92CD" w14:textId="2DC1F132" w:rsidR="00662808" w:rsidRDefault="00662808" w:rsidP="00662808">
      <w:r>
        <w:t>TOP TIPS FOR PARENTS RIGHT NOW!</w:t>
      </w:r>
    </w:p>
    <w:p w14:paraId="7D088D79" w14:textId="77777777" w:rsidR="00662808" w:rsidRDefault="00662808" w:rsidP="00662808">
      <w:r>
        <w:t>SAFE SETTINGS, CONTROLS &amp; MONITORING</w:t>
      </w:r>
    </w:p>
    <w:p w14:paraId="4C285457" w14:textId="77777777" w:rsidR="00662808" w:rsidRDefault="00662808" w:rsidP="00662808">
      <w:r>
        <w:t>WHAT'S THAT APP ANYWAY?</w:t>
      </w:r>
    </w:p>
    <w:p w14:paraId="42387156" w14:textId="77777777" w:rsidR="00662808" w:rsidRDefault="00662808" w:rsidP="00662808">
      <w:r>
        <w:t>TALKING TO CHILDREN ABOUT LIFE ONLINE</w:t>
      </w:r>
    </w:p>
    <w:p w14:paraId="0A60C105" w14:textId="77777777" w:rsidR="00662808" w:rsidRDefault="00662808" w:rsidP="00662808">
      <w:r>
        <w:t>SCREENTIME</w:t>
      </w:r>
    </w:p>
    <w:p w14:paraId="3CD988F3" w14:textId="77777777" w:rsidR="00662808" w:rsidRDefault="00662808" w:rsidP="00662808">
      <w:r>
        <w:t>TOP TOPICS (porn, bullying, extremism, fake news...)</w:t>
      </w:r>
    </w:p>
    <w:p w14:paraId="0067AB99" w14:textId="77777777" w:rsidR="00662808" w:rsidRDefault="00662808" w:rsidP="00662808">
      <w:r>
        <w:t>SEX &amp; RELATIONSHIPS</w:t>
      </w:r>
    </w:p>
    <w:p w14:paraId="494685F9" w14:textId="4C44D937" w:rsidR="00662808" w:rsidRDefault="00662808" w:rsidP="00662808">
      <w:r>
        <w:t>HELP &amp; REPORTING</w:t>
      </w:r>
    </w:p>
    <w:p w14:paraId="084DFF68" w14:textId="334BE5E4" w:rsidR="00662808" w:rsidRDefault="00662808" w:rsidP="00662808"/>
    <w:p w14:paraId="071822F0" w14:textId="77777777" w:rsidR="00F90C55" w:rsidRDefault="002C1E53" w:rsidP="00F90C55">
      <w:hyperlink r:id="rId13" w:history="1">
        <w:hyperlink r:id="rId14" w:history="1">
          <w:r w:rsidR="00F90C55" w:rsidRPr="00F90C55">
            <w:rPr>
              <w:rStyle w:val="Hyperlink"/>
            </w:rPr>
            <w:t>https://www.taminggaming.com/</w:t>
          </w:r>
        </w:hyperlink>
      </w:hyperlink>
    </w:p>
    <w:p w14:paraId="440113A6" w14:textId="77777777" w:rsidR="00F90C55" w:rsidRDefault="00F90C55" w:rsidP="00F90C55">
      <w:r>
        <w:t xml:space="preserve">Search for general information about games </w:t>
      </w:r>
    </w:p>
    <w:p w14:paraId="785BA590" w14:textId="77777777" w:rsidR="00F90C55" w:rsidRDefault="00F90C55" w:rsidP="00F90C55"/>
    <w:p w14:paraId="6EEB727B" w14:textId="77777777" w:rsidR="00F90C55" w:rsidRDefault="002C1E53" w:rsidP="00F90C55">
      <w:hyperlink r:id="rId15" w:history="1">
        <w:r w:rsidR="00F90C55" w:rsidRPr="00F90C55">
          <w:rPr>
            <w:rStyle w:val="Hyperlink"/>
          </w:rPr>
          <w:t>Parents' Resources - Educate Against Hate</w:t>
        </w:r>
      </w:hyperlink>
    </w:p>
    <w:p w14:paraId="5993CB8C" w14:textId="78343C09" w:rsidR="00F90C55" w:rsidRDefault="00F90C55" w:rsidP="00F90C55">
      <w:r>
        <w:t>Resources for parents to discuss extremism and radicalisation</w:t>
      </w:r>
    </w:p>
    <w:p w14:paraId="06F02E51" w14:textId="77777777" w:rsidR="00176C8F" w:rsidRPr="00BC0C29" w:rsidRDefault="00176C8F" w:rsidP="00F90C55"/>
    <w:p w14:paraId="01BF1CA5" w14:textId="765C1D27" w:rsidR="00662808" w:rsidRDefault="002C1E53" w:rsidP="00662808">
      <w:hyperlink r:id="rId16" w:history="1">
        <w:hyperlink r:id="rId17" w:history="1">
          <w:r w:rsidR="00F90C55" w:rsidRPr="00F90C55">
            <w:rPr>
              <w:rStyle w:val="Hyperlink"/>
            </w:rPr>
            <w:t>https://support.google.com/youtube/answer/10314074?hl=en&amp;ref_topic=10314939</w:t>
          </w:r>
        </w:hyperlink>
      </w:hyperlink>
    </w:p>
    <w:p w14:paraId="614BC7A8" w14:textId="776294A0" w:rsidR="00662808" w:rsidRDefault="00F90C55" w:rsidP="00662808">
      <w:r>
        <w:t xml:space="preserve"> YouTube support for setting up supervised accounts and filters</w:t>
      </w:r>
    </w:p>
    <w:p w14:paraId="1BECAB13" w14:textId="616BAF93" w:rsidR="00F90C55" w:rsidRDefault="00F90C55" w:rsidP="00662808"/>
    <w:p w14:paraId="7EA55AC7" w14:textId="1D1416B8" w:rsidR="00050664" w:rsidRDefault="002C1E53" w:rsidP="00662808">
      <w:hyperlink r:id="rId18" w:history="1">
        <w:hyperlink r:id="rId19" w:history="1">
          <w:r w:rsidR="00050664" w:rsidRPr="00050664">
            <w:rPr>
              <w:rStyle w:val="Hyperlink"/>
            </w:rPr>
            <w:t>https://www.internetmatters.org/resources/online-gaming-advice/?utm_source=Parents+Newsletter&amp;utm_campaign=56b5b81091-EMAIL_CAMPAIGN_Jan_13_2022_Parents_COPY_01&amp;utm_medium=email&amp;utm_term=0_290cc150e6-56b5b81091-386150004</w:t>
          </w:r>
        </w:hyperlink>
      </w:hyperlink>
    </w:p>
    <w:p w14:paraId="6C80675A" w14:textId="204127EC" w:rsidR="00662808" w:rsidRDefault="00F90C55" w:rsidP="00662808">
      <w:r>
        <w:t>Online gaming advice</w:t>
      </w:r>
    </w:p>
    <w:p w14:paraId="09BBFEAC" w14:textId="5F896B9E" w:rsidR="00F90C55" w:rsidRDefault="00F90C55" w:rsidP="00662808">
      <w:r>
        <w:t>Dangers of some online games</w:t>
      </w:r>
    </w:p>
    <w:p w14:paraId="3862B0AE" w14:textId="3D20E345" w:rsidR="00662808" w:rsidRDefault="00662808" w:rsidP="00662808"/>
    <w:p w14:paraId="28A69298" w14:textId="4A57DB7A" w:rsidR="00BC0C29" w:rsidRDefault="002C1E53" w:rsidP="00BC0C29">
      <w:pPr>
        <w:rPr>
          <w:sz w:val="28"/>
          <w:szCs w:val="28"/>
        </w:rPr>
      </w:pPr>
      <w:hyperlink r:id="rId20" w:history="1">
        <w:hyperlink r:id="rId21" w:history="1">
          <w:r w:rsidR="00050664" w:rsidRPr="00050664">
            <w:rPr>
              <w:rStyle w:val="Hyperlink"/>
            </w:rPr>
            <w:t>https://saferinternet.org.uk/online-issue</w:t>
          </w:r>
        </w:hyperlink>
      </w:hyperlink>
    </w:p>
    <w:p w14:paraId="278BB0F0" w14:textId="52B34368" w:rsidR="00050664" w:rsidRDefault="00050664" w:rsidP="00BC0C29">
      <w:r>
        <w:t>Misinformation</w:t>
      </w:r>
    </w:p>
    <w:p w14:paraId="422DE198" w14:textId="6ABB2403" w:rsidR="00050664" w:rsidRDefault="00050664" w:rsidP="00BC0C29">
      <w:r>
        <w:t>Coerced online sexual abuse</w:t>
      </w:r>
    </w:p>
    <w:p w14:paraId="28617756" w14:textId="2EAD35CC" w:rsidR="00050664" w:rsidRDefault="00050664" w:rsidP="00BC0C29">
      <w:r>
        <w:t>Pornography</w:t>
      </w:r>
    </w:p>
    <w:p w14:paraId="45F59C9E" w14:textId="6EED624D" w:rsidR="00050664" w:rsidRDefault="00050664" w:rsidP="00BC0C29">
      <w:r>
        <w:t xml:space="preserve">Sexting </w:t>
      </w:r>
    </w:p>
    <w:p w14:paraId="58515B59" w14:textId="77777777" w:rsidR="00050664" w:rsidRDefault="00050664" w:rsidP="00BC0C29">
      <w:r>
        <w:t xml:space="preserve">Social media </w:t>
      </w:r>
    </w:p>
    <w:p w14:paraId="23E1156B" w14:textId="442A4F35" w:rsidR="00050664" w:rsidRDefault="00050664" w:rsidP="00BC0C29">
      <w:r>
        <w:lastRenderedPageBreak/>
        <w:t>online challenges</w:t>
      </w:r>
    </w:p>
    <w:p w14:paraId="262D70FB" w14:textId="0C36FD29" w:rsidR="00050664" w:rsidRDefault="00050664" w:rsidP="00BC0C29">
      <w:r>
        <w:t>Parental controls</w:t>
      </w:r>
    </w:p>
    <w:p w14:paraId="349AD4A1" w14:textId="625970C6" w:rsidR="00050664" w:rsidRDefault="00050664" w:rsidP="00BC0C29">
      <w:r>
        <w:t>Gaming</w:t>
      </w:r>
    </w:p>
    <w:p w14:paraId="5E88FCF7" w14:textId="1C484608" w:rsidR="00050664" w:rsidRDefault="00050664" w:rsidP="00BC0C29">
      <w:r>
        <w:t>Online bullying</w:t>
      </w:r>
    </w:p>
    <w:p w14:paraId="1BB35C2D" w14:textId="4AE3F7D3" w:rsidR="00050664" w:rsidRDefault="00050664" w:rsidP="00BC0C29"/>
    <w:p w14:paraId="26A72C73" w14:textId="4CEB6C1B" w:rsidR="00050664" w:rsidRDefault="002C1E53" w:rsidP="00BC0C29">
      <w:hyperlink r:id="rId22" w:history="1">
        <w:hyperlink r:id="rId23" w:history="1">
          <w:r w:rsidR="00050664" w:rsidRPr="00050664">
            <w:rPr>
              <w:rStyle w:val="Hyperlink"/>
            </w:rPr>
            <w:t>https://www.commonsensemedia.org/</w:t>
          </w:r>
        </w:hyperlink>
      </w:hyperlink>
    </w:p>
    <w:p w14:paraId="7E9F25B1" w14:textId="12985004" w:rsidR="00050664" w:rsidRDefault="00050664" w:rsidP="00BC0C29">
      <w:r>
        <w:t>Reviews, dangers, age ratings for games, apps, films and TV shows.</w:t>
      </w:r>
    </w:p>
    <w:p w14:paraId="784261CC" w14:textId="6A47BC89" w:rsidR="00050664" w:rsidRDefault="00C36C11" w:rsidP="00BC0C29">
      <w:r>
        <w:t>Parent guides to filters, privacy settings, games, apps and phones</w:t>
      </w:r>
    </w:p>
    <w:p w14:paraId="5D18C8BB" w14:textId="1AD99C88" w:rsidR="000028FD" w:rsidRDefault="000028FD" w:rsidP="00BC0C29"/>
    <w:p w14:paraId="42175E3D" w14:textId="77777777" w:rsidR="000028FD" w:rsidRPr="000028FD" w:rsidRDefault="002C1E53" w:rsidP="000028FD">
      <w:hyperlink r:id="rId24" w:history="1">
        <w:r w:rsidR="000028FD" w:rsidRPr="000028FD">
          <w:rPr>
            <w:rStyle w:val="Hyperlink"/>
          </w:rPr>
          <w:t>Childrens-Commissioners-Office-Talking-to-Your-Child-About-Online-Sexual-Harassment-A-Guide-for-Parents.pdf (internetmatters.org)</w:t>
        </w:r>
      </w:hyperlink>
    </w:p>
    <w:p w14:paraId="2956C4C8" w14:textId="6632DB15" w:rsidR="000028FD" w:rsidRDefault="000028FD" w:rsidP="00BC0C29">
      <w:r>
        <w:t>Advice on difficult conversations with children</w:t>
      </w:r>
    </w:p>
    <w:p w14:paraId="480BA971" w14:textId="027034B6" w:rsidR="005257C5" w:rsidRDefault="005257C5" w:rsidP="00BC0C29"/>
    <w:p w14:paraId="5DAB8B63" w14:textId="23CABD16" w:rsidR="005257C5" w:rsidRPr="00050664" w:rsidRDefault="005257C5" w:rsidP="00BC0C29">
      <w:r w:rsidRPr="005257C5">
        <w:rPr>
          <w:noProof/>
          <w:lang w:eastAsia="en-GB"/>
        </w:rPr>
        <w:drawing>
          <wp:inline distT="0" distB="0" distL="0" distR="0" wp14:anchorId="495AABCC" wp14:editId="04345AF5">
            <wp:extent cx="2628900" cy="643377"/>
            <wp:effectExtent l="0" t="0" r="0" b="4445"/>
            <wp:docPr id="4" name="Picture 3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448632D-3B06-4EED-B79C-DA2941D6E3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4448632D-3B06-4EED-B79C-DA2941D6E37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39244" cy="64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App for reporting extremist content</w:t>
      </w:r>
    </w:p>
    <w:sectPr w:rsidR="005257C5" w:rsidRPr="00050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36"/>
    <w:rsid w:val="000028FD"/>
    <w:rsid w:val="00050664"/>
    <w:rsid w:val="00130A16"/>
    <w:rsid w:val="00161A05"/>
    <w:rsid w:val="00176C8F"/>
    <w:rsid w:val="00286167"/>
    <w:rsid w:val="002C1E53"/>
    <w:rsid w:val="005257C5"/>
    <w:rsid w:val="00551C36"/>
    <w:rsid w:val="00662808"/>
    <w:rsid w:val="008601B5"/>
    <w:rsid w:val="00A71157"/>
    <w:rsid w:val="00B34737"/>
    <w:rsid w:val="00BC0C29"/>
    <w:rsid w:val="00C36C11"/>
    <w:rsid w:val="00F625A1"/>
    <w:rsid w:val="00F9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4963"/>
  <w15:chartTrackingRefBased/>
  <w15:docId w15:val="{9A10E417-4163-448D-8F66-DF83A554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0C29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C0C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0C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netmatters.org/parental-controls/" TargetMode="External"/><Relationship Id="rId13" Type="http://schemas.openxmlformats.org/officeDocument/2006/relationships/hyperlink" Target="https://www.taminggaming.com/" TargetMode="External"/><Relationship Id="rId18" Type="http://schemas.openxmlformats.org/officeDocument/2006/relationships/hyperlink" Target="https://www.internetmatters.org/resources/online-gaming-advice/?utm_source=Parents+Newsletter&amp;utm_campaign=56b5b81091-EMAIL_CAMPAIGN_Jan_13_2022_Parents_COPY_01&amp;utm_medium=email&amp;utm_term=0_290cc150e6-56b5b81091-386150004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saferinternet.org.uk/online-issue" TargetMode="External"/><Relationship Id="rId7" Type="http://schemas.openxmlformats.org/officeDocument/2006/relationships/hyperlink" Target="https://www.digitalparentingcoach.com/" TargetMode="External"/><Relationship Id="rId12" Type="http://schemas.openxmlformats.org/officeDocument/2006/relationships/hyperlink" Target="https://parentsafe.lgfl.net/" TargetMode="External"/><Relationship Id="rId17" Type="http://schemas.openxmlformats.org/officeDocument/2006/relationships/hyperlink" Target="https://support.google.com/youtube/answer/10314074?hl=en&amp;ref_topic=10314939" TargetMode="External"/><Relationship Id="rId25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hyperlink" Target="https://support.google.com/youtube/answer/10314074?hl=en&amp;ref_topic=10314939" TargetMode="External"/><Relationship Id="rId20" Type="http://schemas.openxmlformats.org/officeDocument/2006/relationships/hyperlink" Target="https://saferinternet.org.uk/online-issu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igitalparentingcoach.com/" TargetMode="External"/><Relationship Id="rId11" Type="http://schemas.openxmlformats.org/officeDocument/2006/relationships/hyperlink" Target="https://parentsafe.lgfl.net/" TargetMode="External"/><Relationship Id="rId24" Type="http://schemas.openxmlformats.org/officeDocument/2006/relationships/hyperlink" Target="https://www.internetmatters.org/wp-content/uploads/2021/12/Childrens-Commissioners-Office-Talking-to-Your-Child-About-Online-Sexual-Harassment-A-Guide-for-Parents.pdf" TargetMode="External"/><Relationship Id="rId5" Type="http://schemas.openxmlformats.org/officeDocument/2006/relationships/hyperlink" Target="https://www.nspcc.org.uk/keeping-children-safe/online-safety/" TargetMode="External"/><Relationship Id="rId15" Type="http://schemas.openxmlformats.org/officeDocument/2006/relationships/hyperlink" Target="https://educateagainsthate.com/parents/" TargetMode="External"/><Relationship Id="rId23" Type="http://schemas.openxmlformats.org/officeDocument/2006/relationships/hyperlink" Target="https://www.commonsensemedia.org/" TargetMode="External"/><Relationship Id="rId10" Type="http://schemas.openxmlformats.org/officeDocument/2006/relationships/hyperlink" Target="https://www.internetmatters.org/issues/" TargetMode="External"/><Relationship Id="rId19" Type="http://schemas.openxmlformats.org/officeDocument/2006/relationships/hyperlink" Target="https://www.internetmatters.org/resources/online-gaming-advice/?utm_source=Parents+Newsletter&amp;utm_campaign=56b5b81091-EMAIL_CAMPAIGN_Jan_13_2022_Parents_COPY_01&amp;utm_medium=email&amp;utm_term=0_290cc150e6-56b5b81091-386150004" TargetMode="External"/><Relationship Id="rId4" Type="http://schemas.openxmlformats.org/officeDocument/2006/relationships/hyperlink" Target="https://www.nspcc.org.uk/keeping-children-safe/online-safety/" TargetMode="External"/><Relationship Id="rId9" Type="http://schemas.openxmlformats.org/officeDocument/2006/relationships/hyperlink" Target="https://www.internetmatters.org/parental-controls/" TargetMode="External"/><Relationship Id="rId14" Type="http://schemas.openxmlformats.org/officeDocument/2006/relationships/hyperlink" Target="https://www.taminggaming.com/" TargetMode="External"/><Relationship Id="rId22" Type="http://schemas.openxmlformats.org/officeDocument/2006/relationships/hyperlink" Target="https://www.commonsensemedia.org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893915A9</Template>
  <TotalTime>0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Foote, Liam</dc:creator>
  <cp:keywords/>
  <dc:description/>
  <cp:lastModifiedBy>Eileen Bhavsar</cp:lastModifiedBy>
  <cp:revision>2</cp:revision>
  <dcterms:created xsi:type="dcterms:W3CDTF">2022-06-09T16:02:00Z</dcterms:created>
  <dcterms:modified xsi:type="dcterms:W3CDTF">2022-06-09T16:02:00Z</dcterms:modified>
</cp:coreProperties>
</file>